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A9106B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A9106B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A9106B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A9106B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0A15A91D" w:rsidR="003F3E84" w:rsidRPr="008A757C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8A757C">
        <w:rPr>
          <w:rFonts w:ascii="Arial" w:hAnsi="Arial" w:cs="Arial"/>
          <w:bCs/>
          <w:sz w:val="24"/>
          <w:szCs w:val="24"/>
        </w:rPr>
        <w:t>Administratorem Państwa danych osobowych j</w:t>
      </w:r>
      <w:r w:rsidR="008A757C" w:rsidRPr="008A757C">
        <w:rPr>
          <w:rFonts w:ascii="Arial" w:hAnsi="Arial" w:cs="Arial"/>
          <w:bCs/>
          <w:sz w:val="24"/>
          <w:szCs w:val="24"/>
        </w:rPr>
        <w:t xml:space="preserve">est Nadleśniczy Nadleśnictwa Choszczno siedzibą w Choszcznie, przy ul. Gorzowskiej 2, kod pocztowy 73-200, </w:t>
      </w:r>
      <w:r w:rsidR="008A757C">
        <w:rPr>
          <w:rFonts w:ascii="Arial" w:hAnsi="Arial" w:cs="Arial"/>
          <w:bCs/>
          <w:sz w:val="24"/>
          <w:szCs w:val="24"/>
        </w:rPr>
        <w:br/>
      </w:r>
      <w:r w:rsidR="008A757C" w:rsidRPr="008A757C">
        <w:rPr>
          <w:rFonts w:ascii="Arial" w:hAnsi="Arial" w:cs="Arial"/>
          <w:bCs/>
          <w:sz w:val="24"/>
          <w:szCs w:val="24"/>
        </w:rPr>
        <w:t>tel.: +48 95</w:t>
      </w:r>
      <w:r w:rsidR="008A757C">
        <w:rPr>
          <w:rFonts w:ascii="Arial" w:hAnsi="Arial" w:cs="Arial"/>
          <w:bCs/>
          <w:sz w:val="24"/>
          <w:szCs w:val="24"/>
        </w:rPr>
        <w:t xml:space="preserve"> </w:t>
      </w:r>
      <w:r w:rsidR="008A757C" w:rsidRPr="008A757C">
        <w:rPr>
          <w:rFonts w:ascii="Arial" w:hAnsi="Arial" w:cs="Arial"/>
          <w:bCs/>
          <w:sz w:val="24"/>
          <w:szCs w:val="24"/>
        </w:rPr>
        <w:t>765 70 06 , fax: +48 95</w:t>
      </w:r>
      <w:r w:rsidR="008A757C">
        <w:rPr>
          <w:rFonts w:ascii="Arial" w:hAnsi="Arial" w:cs="Arial"/>
          <w:bCs/>
          <w:sz w:val="24"/>
          <w:szCs w:val="24"/>
        </w:rPr>
        <w:t xml:space="preserve"> </w:t>
      </w:r>
      <w:r w:rsidR="008A757C" w:rsidRPr="008A757C">
        <w:rPr>
          <w:rFonts w:ascii="Arial" w:hAnsi="Arial" w:cs="Arial"/>
          <w:bCs/>
          <w:sz w:val="24"/>
          <w:szCs w:val="24"/>
        </w:rPr>
        <w:t>765 70 07, adres e-mail: choszczno</w:t>
      </w:r>
      <w:r w:rsidRPr="008A757C">
        <w:rPr>
          <w:rFonts w:ascii="Arial" w:hAnsi="Arial" w:cs="Arial"/>
          <w:bCs/>
          <w:sz w:val="24"/>
          <w:szCs w:val="24"/>
        </w:rPr>
        <w:t>@szczecin.lasy.gov.pl, dalej jako: Administrator.</w:t>
      </w:r>
      <w:bookmarkStart w:id="0" w:name="_GoBack"/>
      <w:bookmarkEnd w:id="0"/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1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1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656B7F" w14:textId="77777777" w:rsidR="00A9106B" w:rsidRDefault="00A9106B" w:rsidP="000172E5">
      <w:pPr>
        <w:spacing w:after="0" w:line="240" w:lineRule="auto"/>
      </w:pPr>
      <w:r>
        <w:separator/>
      </w:r>
    </w:p>
  </w:endnote>
  <w:endnote w:type="continuationSeparator" w:id="0">
    <w:p w14:paraId="06EF2AEF" w14:textId="77777777" w:rsidR="00A9106B" w:rsidRDefault="00A9106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7EF2A9-9104-48EC-AC21-038B00AAE082}"/>
    <w:embedBold r:id="rId2" w:fontKey="{1B6CE4E6-430B-4241-BC26-644F78198BAC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7E01465-860A-4A92-B64C-C4AEE2B6524F}"/>
    <w:embedBold r:id="rId4" w:fontKey="{BB2BE551-9C39-44C3-AB15-D4CEE11C5301}"/>
    <w:embedItalic r:id="rId5" w:fontKey="{587CF39B-F38C-475B-BBAE-B06EE136A468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0A86CF1-F4C4-4573-9E2E-12F8407E4E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F9926B2-99D5-42CF-8B55-99B128801B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25FF210-839C-4384-9DE7-41329A1C98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99758" w14:textId="77777777" w:rsidR="00A9106B" w:rsidRDefault="00A9106B" w:rsidP="000172E5">
      <w:pPr>
        <w:spacing w:after="0" w:line="240" w:lineRule="auto"/>
      </w:pPr>
      <w:r>
        <w:separator/>
      </w:r>
    </w:p>
  </w:footnote>
  <w:footnote w:type="continuationSeparator" w:id="0">
    <w:p w14:paraId="0020FC9C" w14:textId="77777777" w:rsidR="00A9106B" w:rsidRDefault="00A9106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A757C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106B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11512F"/>
    <w:rsid w:val="0031162A"/>
    <w:rsid w:val="00413332"/>
    <w:rsid w:val="0043313D"/>
    <w:rsid w:val="004E070F"/>
    <w:rsid w:val="0055039E"/>
    <w:rsid w:val="00652C36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1E22C2B-CDFC-4211-B99F-926190B4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747</Words>
  <Characters>4486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2021-03-09T08:29:00Z</dcterms:created>
  <dcterms:modified xsi:type="dcterms:W3CDTF">2021-04-30T11:36:00Z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